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pPr w:leftFromText="141" w:rightFromText="141" w:vertAnchor="text" w:tblpY="1"/>
        <w:tblOverlap w:val="never"/>
        <w:tblW w:w="51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1422"/>
        <w:gridCol w:w="1104"/>
        <w:gridCol w:w="2666"/>
        <w:gridCol w:w="457"/>
        <w:gridCol w:w="2691"/>
        <w:gridCol w:w="21"/>
      </w:tblGrid>
      <w:tr w:rsidR="00A90CF2" w:rsidRPr="00637200" w14:paraId="23C6C761" w14:textId="77777777" w:rsidTr="009E770E">
        <w:trPr>
          <w:gridAfter w:val="1"/>
          <w:wAfter w:w="11" w:type="pct"/>
        </w:trPr>
        <w:tc>
          <w:tcPr>
            <w:tcW w:w="4989" w:type="pct"/>
            <w:gridSpan w:val="6"/>
            <w:shd w:val="clear" w:color="auto" w:fill="A7D2EF" w:themeFill="accent2" w:themeFillTint="40"/>
            <w:vAlign w:val="bottom"/>
          </w:tcPr>
          <w:p w14:paraId="1346F236" w14:textId="77777777" w:rsidR="000172E5" w:rsidRPr="00A90CF2" w:rsidRDefault="00A90CF2" w:rsidP="009E770E">
            <w:pPr>
              <w:pStyle w:val="Titre1"/>
              <w:outlineLvl w:val="0"/>
              <w:rPr>
                <w:noProof/>
                <w:sz w:val="26"/>
                <w:szCs w:val="26"/>
              </w:rPr>
            </w:pPr>
            <w:r w:rsidRPr="00A90CF2">
              <w:rPr>
                <w:noProof/>
                <w:sz w:val="26"/>
                <w:szCs w:val="26"/>
              </w:rPr>
              <w:t>Coordonnées</w:t>
            </w:r>
          </w:p>
        </w:tc>
      </w:tr>
      <w:tr w:rsidR="00A90CF2" w:rsidRPr="00846B76" w14:paraId="4E0DF68B" w14:textId="77777777" w:rsidTr="009E770E">
        <w:trPr>
          <w:gridAfter w:val="1"/>
          <w:wAfter w:w="11" w:type="pct"/>
        </w:trPr>
        <w:sdt>
          <w:sdtPr>
            <w:rPr>
              <w:noProof/>
            </w:rPr>
            <w:id w:val="1621259925"/>
            <w:placeholder>
              <w:docPart w:val="72AE805D86D1B944A4E10BDDBF337B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2" w:type="pct"/>
                <w:gridSpan w:val="2"/>
                <w:vAlign w:val="bottom"/>
              </w:tcPr>
              <w:p w14:paraId="1BDB8BD6" w14:textId="77777777" w:rsidR="000172E5" w:rsidRPr="00637200" w:rsidRDefault="007147D7" w:rsidP="009E770E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Prénom</w:t>
                </w:r>
              </w:p>
            </w:tc>
          </w:sdtContent>
        </w:sdt>
        <w:tc>
          <w:tcPr>
            <w:tcW w:w="3697" w:type="pct"/>
            <w:gridSpan w:val="4"/>
            <w:tcBorders>
              <w:bottom w:val="single" w:sz="4" w:space="0" w:color="auto"/>
            </w:tcBorders>
            <w:vAlign w:val="bottom"/>
          </w:tcPr>
          <w:p w14:paraId="5090620A" w14:textId="77777777" w:rsidR="000172E5" w:rsidRPr="00846B76" w:rsidRDefault="000172E5" w:rsidP="009E770E">
            <w:pPr>
              <w:rPr>
                <w:noProof/>
              </w:rPr>
            </w:pPr>
          </w:p>
        </w:tc>
      </w:tr>
      <w:tr w:rsidR="00A90CF2" w:rsidRPr="00846B76" w14:paraId="229D5D47" w14:textId="77777777" w:rsidTr="009E770E">
        <w:trPr>
          <w:gridAfter w:val="1"/>
          <w:wAfter w:w="11" w:type="pct"/>
        </w:trPr>
        <w:sdt>
          <w:sdtPr>
            <w:rPr>
              <w:noProof/>
            </w:rPr>
            <w:id w:val="-1470592894"/>
            <w:placeholder>
              <w:docPart w:val="932D17D941914A48BD9CE504F4315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2" w:type="pct"/>
                <w:gridSpan w:val="2"/>
                <w:vAlign w:val="bottom"/>
              </w:tcPr>
              <w:p w14:paraId="08B81555" w14:textId="77777777" w:rsidR="000172E5" w:rsidRPr="00637200" w:rsidRDefault="007147D7" w:rsidP="009E770E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Nom</w:t>
                </w:r>
              </w:p>
            </w:tc>
          </w:sdtContent>
        </w:sdt>
        <w:tc>
          <w:tcPr>
            <w:tcW w:w="36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170166" w14:textId="77777777" w:rsidR="000172E5" w:rsidRPr="00846B76" w:rsidRDefault="000172E5" w:rsidP="009E770E">
            <w:pPr>
              <w:rPr>
                <w:noProof/>
              </w:rPr>
            </w:pPr>
          </w:p>
        </w:tc>
      </w:tr>
      <w:tr w:rsidR="009E770E" w:rsidRPr="00846B76" w14:paraId="4131E565" w14:textId="77777777" w:rsidTr="009E770E">
        <w:sdt>
          <w:sdtPr>
            <w:rPr>
              <w:noProof/>
            </w:rPr>
            <w:id w:val="946660661"/>
            <w:placeholder>
              <w:docPart w:val="205B37EDE328334889C22DDC5B01B3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2" w:type="pct"/>
                <w:gridSpan w:val="2"/>
                <w:vAlign w:val="bottom"/>
              </w:tcPr>
              <w:p w14:paraId="0A10419E" w14:textId="77777777" w:rsidR="009E770E" w:rsidRPr="00637200" w:rsidRDefault="009E770E" w:rsidP="009E770E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370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B1EF31" w14:textId="77777777" w:rsidR="009E770E" w:rsidRPr="00846B76" w:rsidRDefault="009E770E" w:rsidP="009E770E">
            <w:pPr>
              <w:ind w:right="-105"/>
              <w:rPr>
                <w:noProof/>
              </w:rPr>
            </w:pPr>
          </w:p>
        </w:tc>
      </w:tr>
      <w:tr w:rsidR="00A90CF2" w:rsidRPr="00846B76" w14:paraId="53A4CE40" w14:textId="77777777" w:rsidTr="009E770E">
        <w:trPr>
          <w:gridAfter w:val="1"/>
          <w:wAfter w:w="11" w:type="pct"/>
        </w:trPr>
        <w:sdt>
          <w:sdtPr>
            <w:rPr>
              <w:noProof/>
            </w:rPr>
            <w:id w:val="1334104394"/>
            <w:placeholder>
              <w:docPart w:val="1C40772B7724D14A8B3FCF7BC5A962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2" w:type="pct"/>
                <w:gridSpan w:val="2"/>
                <w:vAlign w:val="bottom"/>
              </w:tcPr>
              <w:p w14:paraId="323A2F2E" w14:textId="77777777" w:rsidR="000172E5" w:rsidRPr="00637200" w:rsidRDefault="007147D7" w:rsidP="009E770E">
                <w:pPr>
                  <w:pStyle w:val="Retraitnormal"/>
                  <w:rPr>
                    <w:noProof/>
                  </w:rPr>
                </w:pPr>
                <w:r w:rsidRPr="00637200">
                  <w:rPr>
                    <w:noProof/>
                    <w:lang w:bidi="fr-FR"/>
                  </w:rPr>
                  <w:t xml:space="preserve">Adresse </w:t>
                </w:r>
                <w:r w:rsidR="00C6351C">
                  <w:rPr>
                    <w:noProof/>
                    <w:lang w:bidi="fr-FR"/>
                  </w:rPr>
                  <w:br/>
                </w:r>
                <w:r w:rsidRPr="00637200">
                  <w:rPr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97" w:type="pct"/>
            <w:gridSpan w:val="4"/>
            <w:tcBorders>
              <w:bottom w:val="single" w:sz="4" w:space="0" w:color="auto"/>
            </w:tcBorders>
            <w:vAlign w:val="bottom"/>
          </w:tcPr>
          <w:p w14:paraId="7D30C93B" w14:textId="77777777" w:rsidR="000172E5" w:rsidRPr="00846B76" w:rsidRDefault="000172E5" w:rsidP="009E770E">
            <w:pPr>
              <w:rPr>
                <w:noProof/>
              </w:rPr>
            </w:pPr>
          </w:p>
        </w:tc>
      </w:tr>
      <w:tr w:rsidR="00A90CF2" w:rsidRPr="00846B76" w14:paraId="50FA94B8" w14:textId="77777777" w:rsidTr="009E770E">
        <w:trPr>
          <w:gridAfter w:val="1"/>
          <w:wAfter w:w="11" w:type="pct"/>
          <w:trHeight w:val="54"/>
        </w:trPr>
        <w:tc>
          <w:tcPr>
            <w:tcW w:w="4989" w:type="pct"/>
            <w:gridSpan w:val="6"/>
            <w:shd w:val="clear" w:color="auto" w:fill="auto"/>
            <w:vAlign w:val="bottom"/>
          </w:tcPr>
          <w:p w14:paraId="748943CA" w14:textId="77777777" w:rsidR="000172E5" w:rsidRPr="00846B76" w:rsidRDefault="000172E5" w:rsidP="009E770E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A90CF2" w:rsidRPr="00846B76" w14:paraId="77428DDE" w14:textId="77777777" w:rsidTr="009E770E">
        <w:trPr>
          <w:gridAfter w:val="1"/>
          <w:wAfter w:w="11" w:type="pct"/>
        </w:trPr>
        <w:tc>
          <w:tcPr>
            <w:tcW w:w="4989" w:type="pct"/>
            <w:gridSpan w:val="6"/>
            <w:shd w:val="clear" w:color="auto" w:fill="A7D2EF" w:themeFill="accent2" w:themeFillTint="40"/>
            <w:vAlign w:val="bottom"/>
          </w:tcPr>
          <w:p w14:paraId="382825E5" w14:textId="77777777" w:rsidR="000172E5" w:rsidRPr="00A90CF2" w:rsidRDefault="00A90CF2" w:rsidP="009E770E">
            <w:pPr>
              <w:pStyle w:val="Titre1"/>
              <w:outlineLvl w:val="0"/>
              <w:rPr>
                <w:noProof/>
                <w:sz w:val="26"/>
                <w:szCs w:val="26"/>
              </w:rPr>
            </w:pPr>
            <w:r w:rsidRPr="00A90CF2">
              <w:rPr>
                <w:noProof/>
                <w:sz w:val="26"/>
                <w:szCs w:val="26"/>
              </w:rPr>
              <w:t>Adresse de facturation</w:t>
            </w:r>
          </w:p>
        </w:tc>
      </w:tr>
      <w:tr w:rsidR="00A90CF2" w:rsidRPr="00846B76" w14:paraId="3FA4314E" w14:textId="77777777" w:rsidTr="009E770E">
        <w:trPr>
          <w:gridAfter w:val="1"/>
          <w:wAfter w:w="11" w:type="pct"/>
        </w:trPr>
        <w:tc>
          <w:tcPr>
            <w:tcW w:w="1292" w:type="pct"/>
            <w:gridSpan w:val="2"/>
            <w:vAlign w:val="bottom"/>
          </w:tcPr>
          <w:p w14:paraId="4F496905" w14:textId="18D35066" w:rsidR="000172E5" w:rsidRPr="00846B76" w:rsidRDefault="00AC5F2D" w:rsidP="009E770E">
            <w:pPr>
              <w:pStyle w:val="Retraitnormal"/>
              <w:rPr>
                <w:noProof/>
              </w:rPr>
            </w:pPr>
            <w:r>
              <w:rPr>
                <w:noProof/>
              </w:rPr>
              <w:t>Adresse</w:t>
            </w:r>
          </w:p>
        </w:tc>
        <w:tc>
          <w:tcPr>
            <w:tcW w:w="3697" w:type="pct"/>
            <w:gridSpan w:val="4"/>
            <w:tcBorders>
              <w:bottom w:val="single" w:sz="4" w:space="0" w:color="auto"/>
            </w:tcBorders>
            <w:vAlign w:val="bottom"/>
          </w:tcPr>
          <w:p w14:paraId="4E4EC9E5" w14:textId="77777777" w:rsidR="000172E5" w:rsidRPr="00846B76" w:rsidRDefault="000172E5" w:rsidP="009E770E">
            <w:pPr>
              <w:rPr>
                <w:noProof/>
              </w:rPr>
            </w:pPr>
          </w:p>
        </w:tc>
      </w:tr>
      <w:tr w:rsidR="00AC5F2D" w:rsidRPr="00846B76" w14:paraId="0891BF35" w14:textId="77777777" w:rsidTr="00AC5F2D">
        <w:trPr>
          <w:gridAfter w:val="3"/>
          <w:wAfter w:w="1694" w:type="pct"/>
        </w:trPr>
        <w:tc>
          <w:tcPr>
            <w:tcW w:w="1292" w:type="pct"/>
            <w:gridSpan w:val="2"/>
            <w:vAlign w:val="bottom"/>
          </w:tcPr>
          <w:p w14:paraId="19045262" w14:textId="09C09EB2" w:rsidR="000172E5" w:rsidRPr="00846B76" w:rsidRDefault="00AC5F2D" w:rsidP="009E770E">
            <w:pPr>
              <w:pStyle w:val="Retraitnormal"/>
              <w:rPr>
                <w:noProof/>
              </w:rPr>
            </w:pPr>
            <w:r>
              <w:rPr>
                <w:noProof/>
              </w:rPr>
              <w:t>C.P.</w:t>
            </w:r>
          </w:p>
        </w:tc>
        <w:tc>
          <w:tcPr>
            <w:tcW w:w="201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D9334C" w14:textId="77777777" w:rsidR="000172E5" w:rsidRPr="00846B76" w:rsidRDefault="009E770E" w:rsidP="00AC5F2D">
            <w:pPr>
              <w:ind w:right="726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DDD235" wp14:editId="4C9ADB7D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408305</wp:posOffset>
                      </wp:positionV>
                      <wp:extent cx="1828800" cy="663575"/>
                      <wp:effectExtent l="0" t="0" r="12700" b="952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63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E33CAB" w14:textId="77777777" w:rsidR="009E770E" w:rsidRPr="009E770E" w:rsidRDefault="009E770E" w:rsidP="009E770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fr-CH"/>
                                    </w:rPr>
                                  </w:pPr>
                                  <w:r w:rsidRPr="009E770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fr-CH"/>
                                    </w:rPr>
                                    <w:t xml:space="preserve">Si tarif </w:t>
                                  </w:r>
                                  <w:proofErr w:type="spellStart"/>
                                  <w:r w:rsidRPr="009E770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fr-CH"/>
                                    </w:rPr>
                                    <w:t>étudiant·e</w:t>
                                  </w:r>
                                  <w:proofErr w:type="spellEnd"/>
                                  <w:r w:rsidRPr="009E770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fr-CH"/>
                                    </w:rPr>
                                    <w:t>, prière de fournir un justificatif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DD2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214.5pt;margin-top:32.15pt;width:2in;height: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" fillcolor="white [3201]" strokeweight=".5pt">
                      <v:textbox>
                        <w:txbxContent>
                          <w:p w14:paraId="51E33CAB" w14:textId="77777777" w:rsidR="009E770E" w:rsidRPr="009E770E" w:rsidRDefault="009E770E" w:rsidP="009E77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9E770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H"/>
                              </w:rPr>
                              <w:t xml:space="preserve">Si tarif </w:t>
                            </w:r>
                            <w:proofErr w:type="spellStart"/>
                            <w:r w:rsidRPr="009E770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H"/>
                              </w:rPr>
                              <w:t>étudiant·e</w:t>
                            </w:r>
                            <w:proofErr w:type="spellEnd"/>
                            <w:r w:rsidRPr="009E770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fr-CH"/>
                              </w:rPr>
                              <w:t>, prière de fournir un justificatif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90CF2" w:rsidRPr="00846B76" w14:paraId="4A6AFBA7" w14:textId="77777777" w:rsidTr="009E770E">
        <w:trPr>
          <w:gridAfter w:val="2"/>
          <w:wAfter w:w="1449" w:type="pct"/>
        </w:trPr>
        <w:tc>
          <w:tcPr>
            <w:tcW w:w="1882" w:type="pct"/>
            <w:gridSpan w:val="3"/>
            <w:vAlign w:val="bottom"/>
          </w:tcPr>
          <w:p w14:paraId="5A610A80" w14:textId="77777777" w:rsidR="00A90CF2" w:rsidRPr="00846B76" w:rsidRDefault="00A90CF2" w:rsidP="009E770E">
            <w:pPr>
              <w:pStyle w:val="Retraitnormal"/>
              <w:rPr>
                <w:noProof/>
              </w:rPr>
            </w:pPr>
            <w:r>
              <w:rPr>
                <w:noProof/>
              </w:rPr>
              <w:t>Tarif d’inscription (plein ou étudiant·e)</w:t>
            </w:r>
          </w:p>
        </w:tc>
        <w:tc>
          <w:tcPr>
            <w:tcW w:w="16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DCBDD2" w14:textId="77777777" w:rsidR="00A90CF2" w:rsidRPr="00846B76" w:rsidRDefault="00A90CF2" w:rsidP="009E770E">
            <w:pPr>
              <w:rPr>
                <w:noProof/>
              </w:rPr>
            </w:pPr>
          </w:p>
        </w:tc>
      </w:tr>
      <w:tr w:rsidR="00AC5F2D" w:rsidRPr="00846B76" w14:paraId="7DBF1CA9" w14:textId="77777777" w:rsidTr="009E770E">
        <w:trPr>
          <w:gridAfter w:val="4"/>
          <w:wAfter w:w="3118" w:type="pct"/>
        </w:trPr>
        <w:tc>
          <w:tcPr>
            <w:tcW w:w="1882" w:type="pct"/>
            <w:gridSpan w:val="3"/>
            <w:vAlign w:val="bottom"/>
          </w:tcPr>
          <w:p w14:paraId="054511C2" w14:textId="77777777" w:rsidR="00AC5F2D" w:rsidRDefault="00AC5F2D" w:rsidP="009E770E">
            <w:pPr>
              <w:pStyle w:val="Retraitnormal"/>
              <w:ind w:left="0"/>
              <w:rPr>
                <w:noProof/>
              </w:rPr>
            </w:pPr>
          </w:p>
        </w:tc>
      </w:tr>
      <w:tr w:rsidR="00A90CF2" w:rsidRPr="00846B76" w14:paraId="7E0C5F4A" w14:textId="77777777" w:rsidTr="009E770E">
        <w:trPr>
          <w:gridAfter w:val="1"/>
          <w:wAfter w:w="11" w:type="pct"/>
        </w:trPr>
        <w:tc>
          <w:tcPr>
            <w:tcW w:w="1292" w:type="pct"/>
            <w:gridSpan w:val="2"/>
            <w:vAlign w:val="bottom"/>
          </w:tcPr>
          <w:p w14:paraId="27BB7F39" w14:textId="77777777" w:rsidR="000172E5" w:rsidRPr="00846B76" w:rsidRDefault="000172E5" w:rsidP="009E770E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97" w:type="pct"/>
            <w:gridSpan w:val="4"/>
            <w:vAlign w:val="bottom"/>
          </w:tcPr>
          <w:p w14:paraId="5F0C830C" w14:textId="77777777" w:rsidR="000172E5" w:rsidRPr="00846B76" w:rsidRDefault="000172E5" w:rsidP="009E770E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A90CF2" w:rsidRPr="00846B76" w14:paraId="7DD2753D" w14:textId="77777777" w:rsidTr="009E770E">
        <w:trPr>
          <w:gridAfter w:val="1"/>
          <w:wAfter w:w="11" w:type="pct"/>
        </w:trPr>
        <w:tc>
          <w:tcPr>
            <w:tcW w:w="4989" w:type="pct"/>
            <w:gridSpan w:val="6"/>
            <w:shd w:val="clear" w:color="auto" w:fill="A7D2EF" w:themeFill="accent2" w:themeFillTint="40"/>
            <w:vAlign w:val="bottom"/>
          </w:tcPr>
          <w:p w14:paraId="3BB0845B" w14:textId="77777777" w:rsidR="00A90CF2" w:rsidRPr="00A90CF2" w:rsidRDefault="00A90CF2" w:rsidP="009E770E">
            <w:pPr>
              <w:pStyle w:val="Titre1"/>
              <w:outlineLvl w:val="0"/>
              <w:rPr>
                <w:noProof/>
                <w:sz w:val="26"/>
                <w:szCs w:val="26"/>
              </w:rPr>
            </w:pPr>
            <w:r w:rsidRPr="00A90CF2">
              <w:rPr>
                <w:noProof/>
                <w:sz w:val="26"/>
                <w:szCs w:val="26"/>
              </w:rPr>
              <w:t>Choix de l’atelier (classer les ateliers suivants par ordre de préfèrence, de 1 à 4</w:t>
            </w:r>
          </w:p>
        </w:tc>
      </w:tr>
      <w:tr w:rsidR="00A90CF2" w:rsidRPr="00846B76" w14:paraId="48594BDA" w14:textId="77777777" w:rsidTr="009E770E">
        <w:trPr>
          <w:gridBefore w:val="1"/>
          <w:wBefore w:w="532" w:type="pct"/>
        </w:trPr>
        <w:tc>
          <w:tcPr>
            <w:tcW w:w="4468" w:type="pct"/>
            <w:gridSpan w:val="6"/>
            <w:tcBorders>
              <w:bottom w:val="single" w:sz="4" w:space="0" w:color="auto"/>
            </w:tcBorders>
            <w:vAlign w:val="bottom"/>
          </w:tcPr>
          <w:p w14:paraId="0DE8B1BB" w14:textId="77777777" w:rsidR="00A90CF2" w:rsidRPr="009E770E" w:rsidRDefault="00A90CF2" w:rsidP="009E770E">
            <w:pPr>
              <w:rPr>
                <w:noProof/>
                <w:sz w:val="26"/>
                <w:szCs w:val="26"/>
              </w:rPr>
            </w:pPr>
          </w:p>
          <w:p w14:paraId="32F6FD1F" w14:textId="77777777" w:rsidR="00A90CF2" w:rsidRPr="009E770E" w:rsidRDefault="009E770E" w:rsidP="009E770E">
            <w:pPr>
              <w:ind w:firstLine="51"/>
              <w:rPr>
                <w:noProof/>
                <w:sz w:val="26"/>
                <w:szCs w:val="26"/>
                <w:lang w:val="fr-CH"/>
              </w:rPr>
            </w:pPr>
            <w:r w:rsidRPr="009E770E">
              <w:rPr>
                <w:b/>
                <w:bCs/>
                <w:noProof/>
                <w:color w:val="FF0000"/>
                <w:sz w:val="26"/>
                <w:szCs w:val="26"/>
                <w:lang w:val="fr-CH"/>
              </w:rPr>
              <w:t>1.</w:t>
            </w:r>
            <w:r w:rsidRPr="009E770E">
              <w:rPr>
                <w:noProof/>
                <w:color w:val="FF0000"/>
                <w:sz w:val="26"/>
                <w:szCs w:val="26"/>
                <w:lang w:val="fr-CH"/>
              </w:rPr>
              <w:t xml:space="preserve"> </w:t>
            </w:r>
            <w:r w:rsidR="00A90CF2" w:rsidRPr="009E770E">
              <w:rPr>
                <w:noProof/>
                <w:sz w:val="26"/>
                <w:szCs w:val="26"/>
                <w:lang w:val="fr-CH"/>
              </w:rPr>
              <w:t>Prendre soin de sa santé et la planète, des co-bénéfices ?</w:t>
            </w:r>
          </w:p>
        </w:tc>
      </w:tr>
      <w:tr w:rsidR="00A90CF2" w:rsidRPr="00846B76" w14:paraId="6D968A81" w14:textId="77777777" w:rsidTr="009E770E">
        <w:trPr>
          <w:gridBefore w:val="1"/>
          <w:wBefore w:w="532" w:type="pct"/>
        </w:trPr>
        <w:tc>
          <w:tcPr>
            <w:tcW w:w="4468" w:type="pct"/>
            <w:gridSpan w:val="6"/>
            <w:tcBorders>
              <w:bottom w:val="single" w:sz="4" w:space="0" w:color="auto"/>
            </w:tcBorders>
            <w:vAlign w:val="bottom"/>
          </w:tcPr>
          <w:p w14:paraId="24BFCFE0" w14:textId="77777777" w:rsidR="00A90CF2" w:rsidRPr="009E770E" w:rsidRDefault="009E770E" w:rsidP="009E770E">
            <w:pPr>
              <w:ind w:firstLine="51"/>
              <w:rPr>
                <w:noProof/>
                <w:sz w:val="26"/>
                <w:szCs w:val="26"/>
                <w:lang w:val="fr-CH"/>
              </w:rPr>
            </w:pPr>
            <w:r w:rsidRPr="009E770E">
              <w:rPr>
                <w:b/>
                <w:bCs/>
                <w:noProof/>
                <w:color w:val="FF0000"/>
                <w:sz w:val="26"/>
                <w:szCs w:val="26"/>
                <w:lang w:val="fr-CH"/>
              </w:rPr>
              <w:t>2.</w:t>
            </w:r>
            <w:r w:rsidRPr="009E770E">
              <w:rPr>
                <w:noProof/>
                <w:color w:val="FF0000"/>
                <w:sz w:val="26"/>
                <w:szCs w:val="26"/>
                <w:lang w:val="fr-CH"/>
              </w:rPr>
              <w:t xml:space="preserve"> </w:t>
            </w:r>
            <w:r w:rsidR="00A90CF2" w:rsidRPr="009E770E">
              <w:rPr>
                <w:noProof/>
                <w:sz w:val="26"/>
                <w:szCs w:val="26"/>
                <w:lang w:val="fr-CH"/>
              </w:rPr>
              <w:t>La pratique de l'interdépendance pour favoriser les comportements écologiques</w:t>
            </w:r>
          </w:p>
        </w:tc>
      </w:tr>
      <w:tr w:rsidR="00A90CF2" w:rsidRPr="00846B76" w14:paraId="679797E3" w14:textId="77777777" w:rsidTr="009E770E">
        <w:trPr>
          <w:gridBefore w:val="1"/>
          <w:wBefore w:w="532" w:type="pct"/>
        </w:trPr>
        <w:tc>
          <w:tcPr>
            <w:tcW w:w="4468" w:type="pct"/>
            <w:gridSpan w:val="6"/>
            <w:tcBorders>
              <w:bottom w:val="single" w:sz="4" w:space="0" w:color="auto"/>
            </w:tcBorders>
            <w:vAlign w:val="bottom"/>
          </w:tcPr>
          <w:p w14:paraId="434C77AA" w14:textId="77777777" w:rsidR="00A90CF2" w:rsidRPr="009E770E" w:rsidRDefault="009E770E" w:rsidP="009E770E">
            <w:pPr>
              <w:ind w:firstLine="51"/>
              <w:rPr>
                <w:noProof/>
                <w:sz w:val="26"/>
                <w:szCs w:val="26"/>
                <w:lang w:val="fr-CH"/>
              </w:rPr>
            </w:pPr>
            <w:r w:rsidRPr="009E770E">
              <w:rPr>
                <w:b/>
                <w:bCs/>
                <w:noProof/>
                <w:color w:val="FF0000"/>
                <w:sz w:val="26"/>
                <w:szCs w:val="26"/>
                <w:lang w:val="fr-CH"/>
              </w:rPr>
              <w:t>3.</w:t>
            </w:r>
            <w:r w:rsidRPr="009E770E">
              <w:rPr>
                <w:noProof/>
                <w:color w:val="FF0000"/>
                <w:sz w:val="26"/>
                <w:szCs w:val="26"/>
                <w:lang w:val="fr-CH"/>
              </w:rPr>
              <w:t xml:space="preserve"> </w:t>
            </w:r>
            <w:r w:rsidR="00A90CF2" w:rsidRPr="009E770E">
              <w:rPr>
                <w:noProof/>
                <w:sz w:val="26"/>
                <w:szCs w:val="26"/>
                <w:lang w:val="fr-CH"/>
              </w:rPr>
              <w:t>Accompagner les adolescents éco-anxieux avec l'écopsychologie</w:t>
            </w:r>
          </w:p>
        </w:tc>
      </w:tr>
      <w:tr w:rsidR="00A90CF2" w:rsidRPr="00846B76" w14:paraId="5B5CC272" w14:textId="77777777" w:rsidTr="009E770E">
        <w:trPr>
          <w:gridBefore w:val="1"/>
          <w:wBefore w:w="532" w:type="pct"/>
        </w:trPr>
        <w:tc>
          <w:tcPr>
            <w:tcW w:w="4468" w:type="pct"/>
            <w:gridSpan w:val="6"/>
            <w:tcBorders>
              <w:bottom w:val="single" w:sz="4" w:space="0" w:color="auto"/>
            </w:tcBorders>
            <w:vAlign w:val="bottom"/>
          </w:tcPr>
          <w:p w14:paraId="3DAAC538" w14:textId="77777777" w:rsidR="00A90CF2" w:rsidRPr="009E770E" w:rsidRDefault="009E770E" w:rsidP="009E770E">
            <w:pPr>
              <w:ind w:firstLine="51"/>
              <w:rPr>
                <w:noProof/>
                <w:sz w:val="26"/>
                <w:szCs w:val="26"/>
                <w:lang w:val="fr-CH"/>
              </w:rPr>
            </w:pPr>
            <w:r w:rsidRPr="009E770E">
              <w:rPr>
                <w:b/>
                <w:bCs/>
                <w:noProof/>
                <w:color w:val="FF0000"/>
                <w:sz w:val="26"/>
                <w:szCs w:val="26"/>
                <w:lang w:val="fr-CH"/>
              </w:rPr>
              <w:t>4.</w:t>
            </w:r>
            <w:r w:rsidRPr="009E770E">
              <w:rPr>
                <w:noProof/>
                <w:color w:val="FF0000"/>
                <w:sz w:val="26"/>
                <w:szCs w:val="26"/>
                <w:lang w:val="fr-CH"/>
              </w:rPr>
              <w:t xml:space="preserve"> </w:t>
            </w:r>
            <w:r w:rsidR="00A90CF2" w:rsidRPr="009E770E">
              <w:rPr>
                <w:noProof/>
                <w:sz w:val="26"/>
                <w:szCs w:val="26"/>
                <w:lang w:val="fr-CH"/>
              </w:rPr>
              <w:t>Comment les écoles s’engagent-elles face aux enjeux de la durabilité ?</w:t>
            </w:r>
          </w:p>
        </w:tc>
      </w:tr>
    </w:tbl>
    <w:p w14:paraId="109C65BC" w14:textId="77777777" w:rsidR="009E770E" w:rsidRPr="0006568A" w:rsidRDefault="009E770E" w:rsidP="006372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69D196" wp14:editId="5E9A12CD">
            <wp:simplePos x="0" y="0"/>
            <wp:positionH relativeFrom="column">
              <wp:posOffset>4170732</wp:posOffset>
            </wp:positionH>
            <wp:positionV relativeFrom="paragraph">
              <wp:posOffset>-937260</wp:posOffset>
            </wp:positionV>
            <wp:extent cx="2255445" cy="844550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4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tblpY="1"/>
        <w:tblOverlap w:val="never"/>
        <w:tblW w:w="51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"/>
        <w:gridCol w:w="9066"/>
        <w:gridCol w:w="52"/>
      </w:tblGrid>
      <w:tr w:rsidR="009E770E" w:rsidRPr="00A90CF2" w14:paraId="67E9BD0C" w14:textId="77777777" w:rsidTr="009E770E">
        <w:tc>
          <w:tcPr>
            <w:tcW w:w="5000" w:type="pct"/>
            <w:gridSpan w:val="3"/>
            <w:shd w:val="clear" w:color="auto" w:fill="A7D2EF" w:themeFill="accent2" w:themeFillTint="40"/>
            <w:vAlign w:val="bottom"/>
          </w:tcPr>
          <w:p w14:paraId="5AF79A5D" w14:textId="77777777" w:rsidR="009E770E" w:rsidRPr="00A90CF2" w:rsidRDefault="009E770E" w:rsidP="00464F59">
            <w:pPr>
              <w:pStyle w:val="Titre1"/>
              <w:outlineLvl w:val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Remarques / commentaires :</w:t>
            </w:r>
          </w:p>
        </w:tc>
      </w:tr>
      <w:tr w:rsidR="009E770E" w:rsidRPr="00846B76" w14:paraId="5BDCD994" w14:textId="77777777" w:rsidTr="009E770E">
        <w:trPr>
          <w:gridAfter w:val="1"/>
          <w:wAfter w:w="28" w:type="pct"/>
        </w:trPr>
        <w:tc>
          <w:tcPr>
            <w:tcW w:w="127" w:type="pct"/>
            <w:vAlign w:val="bottom"/>
          </w:tcPr>
          <w:p w14:paraId="0D065858" w14:textId="77777777" w:rsidR="009E770E" w:rsidRPr="00846B76" w:rsidRDefault="009E770E" w:rsidP="00464F59">
            <w:pPr>
              <w:pStyle w:val="Retraitnormal"/>
              <w:rPr>
                <w:noProof/>
              </w:rPr>
            </w:pPr>
          </w:p>
        </w:tc>
        <w:tc>
          <w:tcPr>
            <w:tcW w:w="4845" w:type="pct"/>
            <w:tcBorders>
              <w:bottom w:val="single" w:sz="4" w:space="0" w:color="auto"/>
            </w:tcBorders>
            <w:vAlign w:val="bottom"/>
          </w:tcPr>
          <w:p w14:paraId="4777D96C" w14:textId="77777777" w:rsidR="009E770E" w:rsidRPr="00846B76" w:rsidRDefault="009E770E" w:rsidP="00464F59">
            <w:pPr>
              <w:rPr>
                <w:noProof/>
              </w:rPr>
            </w:pPr>
          </w:p>
        </w:tc>
      </w:tr>
      <w:tr w:rsidR="009E770E" w:rsidRPr="00846B76" w14:paraId="56C29DCE" w14:textId="77777777" w:rsidTr="00464F59">
        <w:trPr>
          <w:gridAfter w:val="1"/>
          <w:wAfter w:w="28" w:type="pct"/>
        </w:trPr>
        <w:tc>
          <w:tcPr>
            <w:tcW w:w="127" w:type="pct"/>
            <w:vAlign w:val="bottom"/>
          </w:tcPr>
          <w:p w14:paraId="4293D855" w14:textId="77777777" w:rsidR="009E770E" w:rsidRPr="00846B76" w:rsidRDefault="009E770E" w:rsidP="00464F59">
            <w:pPr>
              <w:pStyle w:val="Retraitnormal"/>
              <w:rPr>
                <w:noProof/>
              </w:rPr>
            </w:pPr>
          </w:p>
        </w:tc>
        <w:tc>
          <w:tcPr>
            <w:tcW w:w="4845" w:type="pct"/>
            <w:tcBorders>
              <w:bottom w:val="single" w:sz="4" w:space="0" w:color="auto"/>
            </w:tcBorders>
            <w:vAlign w:val="bottom"/>
          </w:tcPr>
          <w:p w14:paraId="3CDF1F5A" w14:textId="77777777" w:rsidR="009E770E" w:rsidRPr="00846B76" w:rsidRDefault="009E770E" w:rsidP="00464F59">
            <w:pPr>
              <w:rPr>
                <w:noProof/>
              </w:rPr>
            </w:pPr>
          </w:p>
        </w:tc>
      </w:tr>
    </w:tbl>
    <w:p w14:paraId="032CC713" w14:textId="77777777" w:rsidR="000172E5" w:rsidRPr="009E770E" w:rsidRDefault="000172E5" w:rsidP="009E770E">
      <w:pPr>
        <w:rPr>
          <w:noProof/>
          <w:sz w:val="2"/>
          <w:szCs w:val="2"/>
        </w:rPr>
      </w:pPr>
    </w:p>
    <w:sectPr w:rsidR="000172E5" w:rsidRPr="009E770E" w:rsidSect="009E770E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515D1" w14:textId="77777777" w:rsidR="009008F0" w:rsidRDefault="009008F0" w:rsidP="000172E5">
      <w:pPr>
        <w:spacing w:after="0" w:line="240" w:lineRule="auto"/>
      </w:pPr>
      <w:r>
        <w:separator/>
      </w:r>
    </w:p>
  </w:endnote>
  <w:endnote w:type="continuationSeparator" w:id="0">
    <w:p w14:paraId="74462783" w14:textId="77777777" w:rsidR="009008F0" w:rsidRDefault="009008F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DA0904-5E53-2140-A5B4-524622FBD27A}"/>
    <w:embedBold r:id="rId2" w:fontKey="{B9727B06-0007-8045-9B42-C739B37BD064}"/>
    <w:embedItalic r:id="rId3" w:fontKey="{FD145E6F-E6A8-2A42-9B55-6A0C37991D8F}"/>
    <w:embedBoldItalic r:id="rId4" w:fontKey="{23323F8E-C898-AE47-892F-FBE737EE0123}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5D178E0-76C7-BE4A-87F4-A767A2B5F610}"/>
    <w:embedBold r:id="rId6" w:fontKey="{0288B09C-7632-FA49-B0F2-6DC9FC889C3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D495DA89-55EA-B84A-A99A-79C6AA404B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0E6E1A1-D867-7E41-86E4-74AFF862595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9" w:fontKey="{A3C83CF3-F570-154E-82CD-7F70CAB1BE5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13860A2-A290-184F-B5E7-943CE4F32DC0}"/>
    <w:embedBold r:id="rId11" w:fontKey="{26E08256-66DC-1D47-A93C-46ACC81A0339}"/>
    <w:embedItalic r:id="rId12" w:fontKey="{E6564854-CD32-F24A-86FF-E05353162DE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427EBAAD-399F-C545-9530-DCC4222836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C64B91CC-3946-814E-B41D-B2289014B88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697" w:type="dxa"/>
      <w:tblLook w:val="04A0" w:firstRow="1" w:lastRow="0" w:firstColumn="1" w:lastColumn="0" w:noHBand="0" w:noVBand="1"/>
    </w:tblPr>
    <w:tblGrid>
      <w:gridCol w:w="9214"/>
      <w:gridCol w:w="4483"/>
    </w:tblGrid>
    <w:tr w:rsidR="009E770E" w:rsidRPr="009E770E" w14:paraId="35CAEBCD" w14:textId="77777777" w:rsidTr="009E770E">
      <w:tc>
        <w:tcPr>
          <w:tcW w:w="9214" w:type="dxa"/>
          <w:vAlign w:val="center"/>
        </w:tcPr>
        <w:p w14:paraId="3366AD5C" w14:textId="77777777" w:rsidR="00311D4F" w:rsidRPr="009E770E" w:rsidRDefault="009E770E" w:rsidP="00637200">
          <w:pPr>
            <w:pStyle w:val="Pieddepage"/>
            <w:rPr>
              <w:sz w:val="20"/>
              <w:szCs w:val="28"/>
            </w:rPr>
          </w:pPr>
          <w:r w:rsidRPr="009E770E">
            <w:rPr>
              <w:sz w:val="20"/>
              <w:szCs w:val="28"/>
            </w:rPr>
            <w:t xml:space="preserve">Veuillez </w:t>
          </w:r>
          <w:r>
            <w:rPr>
              <w:sz w:val="20"/>
              <w:szCs w:val="28"/>
            </w:rPr>
            <w:t>retourner</w:t>
          </w:r>
          <w:r w:rsidRPr="009E770E">
            <w:rPr>
              <w:sz w:val="20"/>
              <w:szCs w:val="28"/>
            </w:rPr>
            <w:t xml:space="preserve"> ce formulaire par mail à </w:t>
          </w:r>
          <w:hyperlink r:id="rId1" w:history="1">
            <w:r w:rsidRPr="009E770E">
              <w:rPr>
                <w:rStyle w:val="Lienhypertexte"/>
                <w:sz w:val="20"/>
                <w:szCs w:val="28"/>
              </w:rPr>
              <w:t>eventsip@unil.ch</w:t>
            </w:r>
          </w:hyperlink>
          <w:r w:rsidRPr="009E770E">
            <w:rPr>
              <w:sz w:val="20"/>
              <w:szCs w:val="28"/>
            </w:rPr>
            <w:t xml:space="preserve"> </w:t>
          </w:r>
        </w:p>
        <w:p w14:paraId="05156DA7" w14:textId="77777777" w:rsidR="009E770E" w:rsidRPr="009E770E" w:rsidRDefault="009E770E" w:rsidP="00637200">
          <w:pPr>
            <w:pStyle w:val="Pieddepage"/>
            <w:rPr>
              <w:sz w:val="20"/>
              <w:szCs w:val="28"/>
            </w:rPr>
          </w:pPr>
          <w:r w:rsidRPr="009E770E">
            <w:rPr>
              <w:sz w:val="20"/>
              <w:szCs w:val="28"/>
            </w:rPr>
            <w:t>Une confirmation d’inscription ainsi qu’une facture vous seront envoyées dès réception.</w:t>
          </w:r>
        </w:p>
      </w:tc>
      <w:tc>
        <w:tcPr>
          <w:tcW w:w="4483" w:type="dxa"/>
          <w:vAlign w:val="center"/>
        </w:tcPr>
        <w:p w14:paraId="221C613B" w14:textId="77777777" w:rsidR="00311D4F" w:rsidRPr="009E770E" w:rsidRDefault="00311D4F" w:rsidP="00637200">
          <w:pPr>
            <w:pStyle w:val="Pieddepage"/>
            <w:jc w:val="right"/>
            <w:rPr>
              <w:sz w:val="20"/>
              <w:szCs w:val="28"/>
            </w:rPr>
          </w:pPr>
        </w:p>
      </w:tc>
    </w:tr>
  </w:tbl>
  <w:p w14:paraId="44C4E95F" w14:textId="77777777" w:rsidR="006145D8" w:rsidRPr="009E770E" w:rsidRDefault="006145D8" w:rsidP="009E770E">
    <w:pPr>
      <w:pStyle w:val="Pieddepage"/>
      <w:rPr>
        <w:sz w:val="16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5F7EA" w14:textId="77777777" w:rsidR="009008F0" w:rsidRDefault="009008F0" w:rsidP="000172E5">
      <w:pPr>
        <w:spacing w:after="0" w:line="240" w:lineRule="auto"/>
      </w:pPr>
      <w:r>
        <w:separator/>
      </w:r>
    </w:p>
  </w:footnote>
  <w:footnote w:type="continuationSeparator" w:id="0">
    <w:p w14:paraId="4953B75B" w14:textId="77777777" w:rsidR="009008F0" w:rsidRDefault="009008F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758" w:type="dxa"/>
      <w:tblInd w:w="-619" w:type="dxa"/>
      <w:tblLook w:val="04A0" w:firstRow="1" w:lastRow="0" w:firstColumn="1" w:lastColumn="0" w:noHBand="0" w:noVBand="1"/>
    </w:tblPr>
    <w:tblGrid>
      <w:gridCol w:w="474"/>
      <w:gridCol w:w="8284"/>
    </w:tblGrid>
    <w:tr w:rsidR="009E770E" w:rsidRPr="00A90CF2" w14:paraId="002DA17D" w14:textId="77777777" w:rsidTr="009E770E">
      <w:trPr>
        <w:trHeight w:val="318"/>
      </w:trPr>
      <w:tc>
        <w:tcPr>
          <w:tcW w:w="474" w:type="dxa"/>
          <w:vAlign w:val="center"/>
        </w:tcPr>
        <w:p w14:paraId="3572AFF3" w14:textId="77777777" w:rsidR="00B337A2" w:rsidRPr="00A90CF2" w:rsidRDefault="00B337A2" w:rsidP="009E770E">
          <w:pPr>
            <w:pStyle w:val="En-tte"/>
            <w:ind w:right="442"/>
            <w:rPr>
              <w:sz w:val="28"/>
              <w:szCs w:val="28"/>
              <w:u w:val="single"/>
            </w:rPr>
          </w:pPr>
        </w:p>
      </w:tc>
      <w:tc>
        <w:tcPr>
          <w:tcW w:w="8284" w:type="dxa"/>
          <w:vAlign w:val="center"/>
        </w:tcPr>
        <w:p w14:paraId="0BD4DCF7" w14:textId="77777777" w:rsidR="00B337A2" w:rsidRPr="009E770E" w:rsidRDefault="009E770E" w:rsidP="009E770E">
          <w:pPr>
            <w:pStyle w:val="En-tte"/>
            <w:spacing w:line="240" w:lineRule="auto"/>
            <w:ind w:left="787" w:right="467"/>
            <w:rPr>
              <w:rFonts w:ascii="Helvetica" w:hAnsi="Helvetica"/>
              <w:color w:val="000000" w:themeColor="text1"/>
              <w:sz w:val="28"/>
              <w:szCs w:val="28"/>
            </w:rPr>
          </w:pPr>
          <w:r>
            <w:rPr>
              <w:rFonts w:ascii="Helvetica" w:hAnsi="Helvetica"/>
              <w:color w:val="000000" w:themeColor="text1"/>
              <w:sz w:val="28"/>
              <w:szCs w:val="28"/>
            </w:rPr>
            <w:t>Formulaire d’inscription au Symposium Adolescence 2022</w:t>
          </w:r>
        </w:p>
      </w:tc>
    </w:tr>
  </w:tbl>
  <w:p w14:paraId="7198DCE6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66973"/>
    <w:multiLevelType w:val="hybridMultilevel"/>
    <w:tmpl w:val="74A09504"/>
    <w:lvl w:ilvl="0" w:tplc="C0724618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1" w:hanging="360"/>
      </w:pPr>
    </w:lvl>
    <w:lvl w:ilvl="2" w:tplc="040C001B" w:tentative="1">
      <w:start w:val="1"/>
      <w:numFmt w:val="lowerRoman"/>
      <w:lvlText w:val="%3."/>
      <w:lvlJc w:val="right"/>
      <w:pPr>
        <w:ind w:left="1851" w:hanging="180"/>
      </w:pPr>
    </w:lvl>
    <w:lvl w:ilvl="3" w:tplc="040C000F" w:tentative="1">
      <w:start w:val="1"/>
      <w:numFmt w:val="decimal"/>
      <w:lvlText w:val="%4."/>
      <w:lvlJc w:val="left"/>
      <w:pPr>
        <w:ind w:left="2571" w:hanging="360"/>
      </w:pPr>
    </w:lvl>
    <w:lvl w:ilvl="4" w:tplc="040C0019" w:tentative="1">
      <w:start w:val="1"/>
      <w:numFmt w:val="lowerLetter"/>
      <w:lvlText w:val="%5."/>
      <w:lvlJc w:val="left"/>
      <w:pPr>
        <w:ind w:left="3291" w:hanging="360"/>
      </w:pPr>
    </w:lvl>
    <w:lvl w:ilvl="5" w:tplc="040C001B" w:tentative="1">
      <w:start w:val="1"/>
      <w:numFmt w:val="lowerRoman"/>
      <w:lvlText w:val="%6."/>
      <w:lvlJc w:val="right"/>
      <w:pPr>
        <w:ind w:left="4011" w:hanging="180"/>
      </w:pPr>
    </w:lvl>
    <w:lvl w:ilvl="6" w:tplc="040C000F" w:tentative="1">
      <w:start w:val="1"/>
      <w:numFmt w:val="decimal"/>
      <w:lvlText w:val="%7."/>
      <w:lvlJc w:val="left"/>
      <w:pPr>
        <w:ind w:left="4731" w:hanging="360"/>
      </w:pPr>
    </w:lvl>
    <w:lvl w:ilvl="7" w:tplc="040C0019" w:tentative="1">
      <w:start w:val="1"/>
      <w:numFmt w:val="lowerLetter"/>
      <w:lvlText w:val="%8."/>
      <w:lvlJc w:val="left"/>
      <w:pPr>
        <w:ind w:left="5451" w:hanging="360"/>
      </w:pPr>
    </w:lvl>
    <w:lvl w:ilvl="8" w:tplc="040C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231"/>
    <w:rsid w:val="000172E5"/>
    <w:rsid w:val="00052382"/>
    <w:rsid w:val="0006568A"/>
    <w:rsid w:val="00076F0F"/>
    <w:rsid w:val="00084253"/>
    <w:rsid w:val="000D1F49"/>
    <w:rsid w:val="001727CA"/>
    <w:rsid w:val="001800AB"/>
    <w:rsid w:val="001C5231"/>
    <w:rsid w:val="002C56E6"/>
    <w:rsid w:val="00311D4F"/>
    <w:rsid w:val="0034390E"/>
    <w:rsid w:val="00344849"/>
    <w:rsid w:val="00345DBA"/>
    <w:rsid w:val="00361E11"/>
    <w:rsid w:val="003769BA"/>
    <w:rsid w:val="003E429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008F0"/>
    <w:rsid w:val="0091229C"/>
    <w:rsid w:val="00940E73"/>
    <w:rsid w:val="0098597D"/>
    <w:rsid w:val="009E770E"/>
    <w:rsid w:val="009F292F"/>
    <w:rsid w:val="009F619A"/>
    <w:rsid w:val="009F6DDE"/>
    <w:rsid w:val="00A370A8"/>
    <w:rsid w:val="00A90CF2"/>
    <w:rsid w:val="00AC5F2D"/>
    <w:rsid w:val="00B337A2"/>
    <w:rsid w:val="00BC3B11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5026"/>
    <w:rsid w:val="00CE6104"/>
    <w:rsid w:val="00CE7918"/>
    <w:rsid w:val="00D16163"/>
    <w:rsid w:val="00DB3FAD"/>
    <w:rsid w:val="00DC71EC"/>
    <w:rsid w:val="00E61C09"/>
    <w:rsid w:val="00E7101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20F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9E770E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9E7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entsip@unil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hilippe/Library/Containers/com.microsoft.Word/Data/Downloads/JA22_Form_Inscrip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2AE805D86D1B944A4E10BDDBF337B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05865D-3363-AA47-A612-5856D4E865E5}"/>
      </w:docPartPr>
      <w:docPartBody>
        <w:p w:rsidR="00E80EDD" w:rsidRDefault="0095274B">
          <w:pPr>
            <w:pStyle w:val="72AE805D86D1B944A4E10BDDBF337B27"/>
          </w:pPr>
          <w:r w:rsidRPr="00637200">
            <w:rPr>
              <w:noProof/>
              <w:lang w:bidi="fr-FR"/>
            </w:rPr>
            <w:t>Prénom</w:t>
          </w:r>
        </w:p>
      </w:docPartBody>
    </w:docPart>
    <w:docPart>
      <w:docPartPr>
        <w:name w:val="932D17D941914A48BD9CE504F43155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B476D7-1B2C-A744-AE6F-852AD7D163A9}"/>
      </w:docPartPr>
      <w:docPartBody>
        <w:p w:rsidR="00E80EDD" w:rsidRDefault="0095274B">
          <w:pPr>
            <w:pStyle w:val="932D17D941914A48BD9CE504F4315501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205B37EDE328334889C22DDC5B01B3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1FB55C-9D48-F249-9B37-102B3FAC66EB}"/>
      </w:docPartPr>
      <w:docPartBody>
        <w:p w:rsidR="00E80EDD" w:rsidRDefault="0095274B">
          <w:pPr>
            <w:pStyle w:val="205B37EDE328334889C22DDC5B01B315"/>
          </w:pPr>
          <w:r w:rsidRPr="00637200">
            <w:rPr>
              <w:noProof/>
              <w:lang w:bidi="fr-FR"/>
            </w:rPr>
            <w:t>Téléphone mobile</w:t>
          </w:r>
        </w:p>
      </w:docPartBody>
    </w:docPart>
    <w:docPart>
      <w:docPartPr>
        <w:name w:val="1C40772B7724D14A8B3FCF7BC5A962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053A6E-2471-6246-B06F-A345A5A8AA6A}"/>
      </w:docPartPr>
      <w:docPartBody>
        <w:p w:rsidR="00E80EDD" w:rsidRDefault="0095274B">
          <w:pPr>
            <w:pStyle w:val="1C40772B7724D14A8B3FCF7BC5A962AF"/>
          </w:pPr>
          <w:r w:rsidRPr="00637200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37200">
            <w:rPr>
              <w:noProof/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4B"/>
    <w:rsid w:val="007678B4"/>
    <w:rsid w:val="0095274B"/>
    <w:rsid w:val="00E8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2AE805D86D1B944A4E10BDDBF337B27">
    <w:name w:val="72AE805D86D1B944A4E10BDDBF337B27"/>
  </w:style>
  <w:style w:type="paragraph" w:customStyle="1" w:styleId="932D17D941914A48BD9CE504F4315501">
    <w:name w:val="932D17D941914A48BD9CE504F4315501"/>
  </w:style>
  <w:style w:type="paragraph" w:customStyle="1" w:styleId="205B37EDE328334889C22DDC5B01B315">
    <w:name w:val="205B37EDE328334889C22DDC5B01B315"/>
  </w:style>
  <w:style w:type="paragraph" w:customStyle="1" w:styleId="1C40772B7724D14A8B3FCF7BC5A962AF">
    <w:name w:val="1C40772B7724D14A8B3FCF7BC5A962AF"/>
  </w:style>
  <w:style w:type="paragraph" w:customStyle="1" w:styleId="7697D6F6636D4C4D93E517ED6473C382">
    <w:name w:val="7697D6F6636D4C4D93E517ED6473C382"/>
  </w:style>
  <w:style w:type="paragraph" w:customStyle="1" w:styleId="ECE9849A0D6D334EAD8040E106FE41EB">
    <w:name w:val="ECE9849A0D6D334EAD8040E106FE41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JA22_Form_Inscription.dotx</Template>
  <TotalTime>0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2022-03-28T08:34:00Z</dcterms:created>
  <dcterms:modified xsi:type="dcterms:W3CDTF">2022-03-28T08:34:00Z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